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A9ED8" w14:textId="77777777" w:rsidR="00FC4124" w:rsidRDefault="00FC4124" w:rsidP="00FC4124">
      <w:pPr>
        <w:pStyle w:val="Name"/>
      </w:pPr>
      <w:r>
        <w:t>Listing Feature Sheet</w:t>
      </w:r>
    </w:p>
    <w:p w14:paraId="0DB80FF6" w14:textId="41E9DD32" w:rsidR="00EB263C" w:rsidRPr="001C66AD" w:rsidRDefault="000E5DE1" w:rsidP="00FC4124">
      <w:pPr>
        <w:pStyle w:val="Name"/>
      </w:pPr>
      <w:r>
        <w:t xml:space="preserve">12935 </w:t>
      </w:r>
      <w:r w:rsidR="00FC4124">
        <w:t>Shadow G</w:t>
      </w:r>
      <w:r>
        <w:t>rove L</w:t>
      </w:r>
      <w:r w:rsidR="00213E6F">
        <w:t>n.</w:t>
      </w:r>
    </w:p>
    <w:p w14:paraId="4102F515" w14:textId="1D6334DF" w:rsidR="00EB263C" w:rsidRPr="001C66AD" w:rsidRDefault="00EB263C" w:rsidP="001C66AD">
      <w:pPr>
        <w:pStyle w:val="Address"/>
      </w:pPr>
    </w:p>
    <w:p w14:paraId="137EFE4B" w14:textId="1CF69EEF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 xml:space="preserve">Custom Contemporary </w:t>
      </w:r>
      <w:r w:rsidR="00213E6F">
        <w:rPr>
          <w:sz w:val="32"/>
          <w:szCs w:val="32"/>
        </w:rPr>
        <w:t>Design</w:t>
      </w:r>
    </w:p>
    <w:p w14:paraId="6D17F93B" w14:textId="28B3A835" w:rsidR="000E5DE1" w:rsidRPr="000E5DE1" w:rsidRDefault="000E5DE1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One story</w:t>
      </w:r>
      <w:r w:rsidR="00213E6F">
        <w:rPr>
          <w:sz w:val="32"/>
          <w:szCs w:val="32"/>
        </w:rPr>
        <w:t xml:space="preserve"> on a c</w:t>
      </w:r>
      <w:r w:rsidRPr="000E5DE1">
        <w:rPr>
          <w:sz w:val="32"/>
          <w:szCs w:val="32"/>
        </w:rPr>
        <w:t>orner lot</w:t>
      </w:r>
    </w:p>
    <w:p w14:paraId="4DEA4B37" w14:textId="68B7AC90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 xml:space="preserve">Custom </w:t>
      </w:r>
      <w:r w:rsidR="00213E6F">
        <w:rPr>
          <w:sz w:val="32"/>
          <w:szCs w:val="32"/>
        </w:rPr>
        <w:t>e</w:t>
      </w:r>
      <w:r w:rsidR="000E5DE1">
        <w:rPr>
          <w:sz w:val="32"/>
          <w:szCs w:val="32"/>
        </w:rPr>
        <w:t xml:space="preserve">xtra </w:t>
      </w:r>
      <w:r w:rsidR="00213E6F">
        <w:rPr>
          <w:sz w:val="32"/>
          <w:szCs w:val="32"/>
        </w:rPr>
        <w:t>tall</w:t>
      </w:r>
      <w:r w:rsidR="000E5DE1">
        <w:rPr>
          <w:sz w:val="32"/>
          <w:szCs w:val="32"/>
        </w:rPr>
        <w:t xml:space="preserve"> </w:t>
      </w:r>
      <w:r w:rsidRPr="000E5DE1">
        <w:rPr>
          <w:sz w:val="32"/>
          <w:szCs w:val="32"/>
        </w:rPr>
        <w:t>doors</w:t>
      </w:r>
    </w:p>
    <w:p w14:paraId="70A3C40D" w14:textId="594B1EDF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Skylight</w:t>
      </w:r>
    </w:p>
    <w:p w14:paraId="0C6AC816" w14:textId="2C727D76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Three automatic shades on pat</w:t>
      </w:r>
      <w:r w:rsidR="00213E6F">
        <w:rPr>
          <w:sz w:val="32"/>
          <w:szCs w:val="32"/>
        </w:rPr>
        <w:t>io</w:t>
      </w:r>
    </w:p>
    <w:p w14:paraId="557545AB" w14:textId="2F9E4799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Double pane window</w:t>
      </w:r>
      <w:r w:rsidR="00213E6F">
        <w:rPr>
          <w:sz w:val="32"/>
          <w:szCs w:val="32"/>
        </w:rPr>
        <w:t xml:space="preserve">s </w:t>
      </w:r>
    </w:p>
    <w:p w14:paraId="6656B11C" w14:textId="3D80550F" w:rsidR="000E5DE1" w:rsidRPr="000E5DE1" w:rsidRDefault="000E5DE1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 xml:space="preserve">Tile flooring </w:t>
      </w:r>
      <w:r w:rsidR="00213E6F">
        <w:rPr>
          <w:sz w:val="32"/>
          <w:szCs w:val="32"/>
        </w:rPr>
        <w:t>with n</w:t>
      </w:r>
      <w:r w:rsidRPr="000E5DE1">
        <w:rPr>
          <w:sz w:val="32"/>
          <w:szCs w:val="32"/>
        </w:rPr>
        <w:t xml:space="preserve">o </w:t>
      </w:r>
      <w:r w:rsidR="00213E6F">
        <w:rPr>
          <w:sz w:val="32"/>
          <w:szCs w:val="32"/>
        </w:rPr>
        <w:t>c</w:t>
      </w:r>
      <w:r w:rsidRPr="000E5DE1">
        <w:rPr>
          <w:sz w:val="32"/>
          <w:szCs w:val="32"/>
        </w:rPr>
        <w:t>arpet</w:t>
      </w:r>
    </w:p>
    <w:p w14:paraId="5B23A437" w14:textId="1FFF78F9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 xml:space="preserve">Zero </w:t>
      </w:r>
      <w:r w:rsidR="00213E6F">
        <w:rPr>
          <w:sz w:val="32"/>
          <w:szCs w:val="32"/>
        </w:rPr>
        <w:t>s</w:t>
      </w:r>
      <w:r w:rsidRPr="000E5DE1">
        <w:rPr>
          <w:sz w:val="32"/>
          <w:szCs w:val="32"/>
        </w:rPr>
        <w:t>cape</w:t>
      </w:r>
      <w:r w:rsidR="00213E6F">
        <w:rPr>
          <w:sz w:val="32"/>
          <w:szCs w:val="32"/>
        </w:rPr>
        <w:t>d</w:t>
      </w:r>
      <w:r w:rsidRPr="000E5DE1">
        <w:rPr>
          <w:sz w:val="32"/>
          <w:szCs w:val="32"/>
        </w:rPr>
        <w:t xml:space="preserve"> yard </w:t>
      </w:r>
    </w:p>
    <w:p w14:paraId="78350BBA" w14:textId="3088996F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Casement windows in bedrooms</w:t>
      </w:r>
    </w:p>
    <w:p w14:paraId="6D0DB077" w14:textId="519A9F4E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 xml:space="preserve">Frameless </w:t>
      </w:r>
      <w:r w:rsidR="00213E6F">
        <w:rPr>
          <w:sz w:val="32"/>
          <w:szCs w:val="32"/>
        </w:rPr>
        <w:t>s</w:t>
      </w:r>
      <w:r w:rsidRPr="000E5DE1">
        <w:rPr>
          <w:sz w:val="32"/>
          <w:szCs w:val="32"/>
        </w:rPr>
        <w:t>hower walls and doors</w:t>
      </w:r>
    </w:p>
    <w:p w14:paraId="3D6C0022" w14:textId="196EB0AF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Designer tile in both showers</w:t>
      </w:r>
    </w:p>
    <w:p w14:paraId="779D620D" w14:textId="3F43E3C5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Quartz counter tops throughout</w:t>
      </w:r>
    </w:p>
    <w:p w14:paraId="2FFE05C2" w14:textId="02DF4B8B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 xml:space="preserve">High ceilings </w:t>
      </w:r>
    </w:p>
    <w:p w14:paraId="60D12A1B" w14:textId="7DE12E15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Smart sprinkler system and thermostat</w:t>
      </w:r>
    </w:p>
    <w:p w14:paraId="3E6A939C" w14:textId="72622F91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Built-in</w:t>
      </w:r>
      <w:r w:rsidR="00213E6F">
        <w:rPr>
          <w:sz w:val="32"/>
          <w:szCs w:val="32"/>
        </w:rPr>
        <w:t xml:space="preserve"> shelving</w:t>
      </w:r>
      <w:r w:rsidRPr="000E5DE1">
        <w:rPr>
          <w:sz w:val="32"/>
          <w:szCs w:val="32"/>
        </w:rPr>
        <w:t xml:space="preserve"> the primary closet</w:t>
      </w:r>
    </w:p>
    <w:p w14:paraId="120ACD3B" w14:textId="55B37057" w:rsidR="00FC4124" w:rsidRPr="000E5DE1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Tinted windows in living area</w:t>
      </w:r>
    </w:p>
    <w:p w14:paraId="1D715D9C" w14:textId="34CA7F76" w:rsidR="00FC4124" w:rsidRDefault="00FC4124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 w:rsidRPr="000E5DE1">
        <w:rPr>
          <w:sz w:val="32"/>
          <w:szCs w:val="32"/>
        </w:rPr>
        <w:t>Prewired for sound system</w:t>
      </w:r>
    </w:p>
    <w:p w14:paraId="6B820552" w14:textId="27181CB0" w:rsidR="00213E6F" w:rsidRDefault="00213E6F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>Security system</w:t>
      </w:r>
    </w:p>
    <w:p w14:paraId="1F1A9D8E" w14:textId="7E39C711" w:rsidR="00E04AF1" w:rsidRPr="000E5DE1" w:rsidRDefault="00E04AF1" w:rsidP="00FC4124">
      <w:pPr>
        <w:pStyle w:val="ListParagraph"/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>4 Exterior doors have blinds inside the glass</w:t>
      </w:r>
    </w:p>
    <w:p w14:paraId="7DBEDAEE" w14:textId="13B00DA2" w:rsidR="00FC4124" w:rsidRDefault="00FC4124" w:rsidP="00FC4124"/>
    <w:sectPr w:rsidR="00FC4124" w:rsidSect="00691944">
      <w:headerReference w:type="default" r:id="rId10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4D4F0" w14:textId="77777777" w:rsidR="00F024EE" w:rsidRDefault="00F024EE" w:rsidP="001C66AD">
      <w:pPr>
        <w:spacing w:after="0" w:line="240" w:lineRule="auto"/>
      </w:pPr>
      <w:r>
        <w:separator/>
      </w:r>
    </w:p>
  </w:endnote>
  <w:endnote w:type="continuationSeparator" w:id="0">
    <w:p w14:paraId="4A0CEB2F" w14:textId="77777777" w:rsidR="00F024EE" w:rsidRDefault="00F024E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E34B8E-7A7A-41FB-9B17-65FAF2E072B3}"/>
    <w:embedBold r:id="rId2" w:fontKey="{6630B3E6-C3C9-42F3-91D2-4E153B962A4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36BD535-F381-471B-B0FB-D2FAB00DA2B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8EE521AD-2098-4D79-99D1-282381A58888}"/>
    <w:embedBold r:id="rId5" w:fontKey="{842D773B-614D-4E80-AA33-64D58ED8B023}"/>
    <w:embedItalic r:id="rId6" w:fontKey="{8EE8D5DE-B841-4BB8-97B8-9A5F32FBF6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B7D99" w14:textId="77777777" w:rsidR="00F024EE" w:rsidRDefault="00F024EE" w:rsidP="001C66AD">
      <w:pPr>
        <w:spacing w:after="0" w:line="240" w:lineRule="auto"/>
      </w:pPr>
      <w:r>
        <w:separator/>
      </w:r>
    </w:p>
  </w:footnote>
  <w:footnote w:type="continuationSeparator" w:id="0">
    <w:p w14:paraId="2BAF951E" w14:textId="77777777" w:rsidR="00F024EE" w:rsidRDefault="00F024E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930A7" w14:textId="77777777"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7CF397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A7CF397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0525ABD"/>
    <w:multiLevelType w:val="hybridMultilevel"/>
    <w:tmpl w:val="A7808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50604150">
    <w:abstractNumId w:val="13"/>
  </w:num>
  <w:num w:numId="2" w16cid:durableId="841744509">
    <w:abstractNumId w:val="9"/>
  </w:num>
  <w:num w:numId="3" w16cid:durableId="903682137">
    <w:abstractNumId w:val="17"/>
  </w:num>
  <w:num w:numId="4" w16cid:durableId="298462861">
    <w:abstractNumId w:val="14"/>
  </w:num>
  <w:num w:numId="5" w16cid:durableId="365181165">
    <w:abstractNumId w:val="15"/>
  </w:num>
  <w:num w:numId="6" w16cid:durableId="1864318412">
    <w:abstractNumId w:val="21"/>
  </w:num>
  <w:num w:numId="7" w16cid:durableId="1766605905">
    <w:abstractNumId w:val="8"/>
  </w:num>
  <w:num w:numId="8" w16cid:durableId="1737900863">
    <w:abstractNumId w:val="12"/>
  </w:num>
  <w:num w:numId="9" w16cid:durableId="899367900">
    <w:abstractNumId w:val="19"/>
  </w:num>
  <w:num w:numId="10" w16cid:durableId="599682450">
    <w:abstractNumId w:val="3"/>
  </w:num>
  <w:num w:numId="11" w16cid:durableId="891237200">
    <w:abstractNumId w:val="7"/>
  </w:num>
  <w:num w:numId="12" w16cid:durableId="742029266">
    <w:abstractNumId w:val="1"/>
  </w:num>
  <w:num w:numId="13" w16cid:durableId="698970713">
    <w:abstractNumId w:val="4"/>
  </w:num>
  <w:num w:numId="14" w16cid:durableId="1106270942">
    <w:abstractNumId w:val="11"/>
  </w:num>
  <w:num w:numId="15" w16cid:durableId="1994749438">
    <w:abstractNumId w:val="10"/>
  </w:num>
  <w:num w:numId="16" w16cid:durableId="568733194">
    <w:abstractNumId w:val="18"/>
  </w:num>
  <w:num w:numId="17" w16cid:durableId="601182685">
    <w:abstractNumId w:val="5"/>
  </w:num>
  <w:num w:numId="18" w16cid:durableId="1707439312">
    <w:abstractNumId w:val="23"/>
  </w:num>
  <w:num w:numId="19" w16cid:durableId="847212087">
    <w:abstractNumId w:val="20"/>
  </w:num>
  <w:num w:numId="20" w16cid:durableId="1182817696">
    <w:abstractNumId w:val="16"/>
  </w:num>
  <w:num w:numId="21" w16cid:durableId="309945180">
    <w:abstractNumId w:val="22"/>
  </w:num>
  <w:num w:numId="22" w16cid:durableId="237712210">
    <w:abstractNumId w:val="6"/>
  </w:num>
  <w:num w:numId="23" w16cid:durableId="553465411">
    <w:abstractNumId w:val="0"/>
  </w:num>
  <w:num w:numId="24" w16cid:durableId="199406706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24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0E5DE1"/>
    <w:rsid w:val="001632C0"/>
    <w:rsid w:val="001716C0"/>
    <w:rsid w:val="001727CA"/>
    <w:rsid w:val="001B0B3A"/>
    <w:rsid w:val="001C171C"/>
    <w:rsid w:val="001C66AD"/>
    <w:rsid w:val="001D38B2"/>
    <w:rsid w:val="001E7FCD"/>
    <w:rsid w:val="001F3377"/>
    <w:rsid w:val="00213E6F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508FF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04AF1"/>
    <w:rsid w:val="00E61C09"/>
    <w:rsid w:val="00E66C3D"/>
    <w:rsid w:val="00EB0208"/>
    <w:rsid w:val="00EB263C"/>
    <w:rsid w:val="00EB3B58"/>
    <w:rsid w:val="00EC7359"/>
    <w:rsid w:val="00EE3054"/>
    <w:rsid w:val="00F00606"/>
    <w:rsid w:val="00F01256"/>
    <w:rsid w:val="00F024EE"/>
    <w:rsid w:val="00F470AA"/>
    <w:rsid w:val="00F849B4"/>
    <w:rsid w:val="00FA62AE"/>
    <w:rsid w:val="00FC412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9CA2B"/>
  <w15:chartTrackingRefBased/>
  <w15:docId w15:val="{B68BA3F8-ACE9-49DF-8E48-472B3B2A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FC4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E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275</TotalTime>
  <Pages>1</Pages>
  <Words>83</Words>
  <Characters>481</Characters>
  <Application>Microsoft Office Word</Application>
  <DocSecurity>0</DocSecurity>
  <Lines>21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dc:description/>
  <cp:lastModifiedBy>Jeff Deutschmann</cp:lastModifiedBy>
  <cp:revision>2</cp:revision>
  <dcterms:created xsi:type="dcterms:W3CDTF">2026-03-17T18:33:00Z</dcterms:created>
  <dcterms:modified xsi:type="dcterms:W3CDTF">2026-03-17T18:33:00Z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